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Bauhof Greifswald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353 - Estricharbeiten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